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74E" w:rsidRDefault="002B374E" w:rsidP="00A2437F">
      <w:r w:rsidRPr="00F30350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" o:spid="_x0000_i1025" type="#_x0000_t75" style="width:507.75pt;height:59.25pt;visibility:visible">
            <v:imagedata r:id="rId4" o:title="" croptop="25581f" cropbottom="33784f"/>
          </v:shape>
        </w:pict>
      </w:r>
    </w:p>
    <w:p w:rsidR="002B374E" w:rsidRDefault="002B374E" w:rsidP="00A2437F">
      <w:r w:rsidRPr="00F30350">
        <w:rPr>
          <w:noProof/>
          <w:lang w:eastAsia="fr-FR"/>
        </w:rPr>
        <w:pict>
          <v:shape id="Image 6" o:spid="_x0000_i1026" type="#_x0000_t75" style="width:507.75pt;height:269.25pt;visibility:visible">
            <v:imagedata r:id="rId5" o:title="" croptop="5326f" cropbottom="34345f"/>
          </v:shape>
        </w:pict>
      </w:r>
    </w:p>
    <w:p w:rsidR="002B374E" w:rsidRDefault="002B374E" w:rsidP="00A2437F">
      <w:r w:rsidRPr="00F30350">
        <w:rPr>
          <w:noProof/>
          <w:lang w:eastAsia="fr-FR"/>
        </w:rPr>
        <w:pict>
          <v:shape id="Image 7" o:spid="_x0000_i1027" type="#_x0000_t75" style="width:507.75pt;height:92.25pt;visibility:visible">
            <v:imagedata r:id="rId6" o:title="" croptop="5536f" cropbottom="49835f"/>
          </v:shape>
        </w:pict>
      </w:r>
    </w:p>
    <w:p w:rsidR="002B374E" w:rsidRDefault="002B374E" w:rsidP="00A2437F">
      <w:r w:rsidRPr="00F30350">
        <w:rPr>
          <w:noProof/>
          <w:lang w:eastAsia="fr-FR"/>
        </w:rPr>
        <w:pict>
          <v:shape id="Image 8" o:spid="_x0000_i1028" type="#_x0000_t75" style="width:507.75pt;height:236.25pt;visibility:visible">
            <v:imagedata r:id="rId7" o:title="" croptop="5396f" cropbottom="37428f"/>
          </v:shape>
        </w:pict>
      </w:r>
    </w:p>
    <w:p w:rsidR="002B374E" w:rsidRDefault="002B374E"/>
    <w:sectPr w:rsidR="002B374E" w:rsidSect="008A302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437F"/>
    <w:rsid w:val="002B374E"/>
    <w:rsid w:val="002C1C1B"/>
    <w:rsid w:val="005F13FC"/>
    <w:rsid w:val="006A17AF"/>
    <w:rsid w:val="007A16E5"/>
    <w:rsid w:val="008A3029"/>
    <w:rsid w:val="00A2437F"/>
    <w:rsid w:val="00BE0F45"/>
    <w:rsid w:val="00CF1466"/>
    <w:rsid w:val="00E116AB"/>
    <w:rsid w:val="00E869FC"/>
    <w:rsid w:val="00F30350"/>
    <w:rsid w:val="00F61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3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2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4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</Words>
  <Characters>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BALOFFET DANIEL</dc:creator>
  <cp:keywords/>
  <dc:description/>
  <cp:lastModifiedBy>monod</cp:lastModifiedBy>
  <cp:revision>2</cp:revision>
  <dcterms:created xsi:type="dcterms:W3CDTF">2010-05-10T19:35:00Z</dcterms:created>
  <dcterms:modified xsi:type="dcterms:W3CDTF">2010-05-10T19:35:00Z</dcterms:modified>
</cp:coreProperties>
</file>